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EB136" w14:textId="1C84FF49" w:rsidR="00E30A70" w:rsidRDefault="004E14E4">
      <w:pPr>
        <w:widowControl/>
        <w:rPr>
          <w:rFonts w:eastAsia="Times New Roman" w:cs="Times New Roman"/>
          <w:b/>
          <w:kern w:val="0"/>
          <w:lang w:eastAsia="sl-SI" w:bidi="ar-SA"/>
        </w:rPr>
      </w:pPr>
      <w:r>
        <w:rPr>
          <w:rFonts w:eastAsia="Times New Roman" w:cs="Times New Roman"/>
          <w:b/>
          <w:noProof/>
          <w:kern w:val="0"/>
          <w:lang w:eastAsia="sl-SI" w:bidi="ar-SA"/>
        </w:rPr>
        <w:drawing>
          <wp:inline distT="0" distB="0" distL="0" distR="0" wp14:anchorId="354246D9" wp14:editId="47606D44">
            <wp:extent cx="5760720" cy="1021715"/>
            <wp:effectExtent l="0" t="0" r="0" b="6985"/>
            <wp:docPr id="684457150" name="Slika 1" descr="Slika, ki vsebuje besede besedilo, posnetek zaslona, vizitk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457150" name="Slika 1" descr="Slika, ki vsebuje besede besedilo, posnetek zaslona, vizitka, pisava&#10;&#10;Vsebina, ustvarjena z umetno inteligenco, morda ni pravilna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2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D7ED3" w14:textId="77777777" w:rsidR="004E14E4" w:rsidRDefault="004E14E4">
      <w:pPr>
        <w:widowControl/>
        <w:rPr>
          <w:rFonts w:eastAsia="Times New Roman" w:cs="Times New Roman"/>
          <w:kern w:val="0"/>
          <w:sz w:val="16"/>
          <w:szCs w:val="16"/>
          <w:lang w:eastAsia="sl-SI" w:bidi="ar-SA"/>
        </w:rPr>
      </w:pPr>
    </w:p>
    <w:p w14:paraId="02911267" w14:textId="2093A453" w:rsidR="00E30A70" w:rsidRDefault="004E14E4">
      <w:pPr>
        <w:pStyle w:val="Standard"/>
        <w:jc w:val="both"/>
        <w:rPr>
          <w:rFonts w:cs="Times New Roman"/>
        </w:rPr>
      </w:pPr>
      <w:r>
        <w:rPr>
          <w:rFonts w:cs="Times New Roman"/>
        </w:rPr>
        <w:t>Bilje</w:t>
      </w:r>
      <w:r w:rsidR="00000000">
        <w:rPr>
          <w:rFonts w:cs="Times New Roman"/>
        </w:rPr>
        <w:t>,</w:t>
      </w:r>
      <w:r>
        <w:rPr>
          <w:rFonts w:cs="Times New Roman"/>
        </w:rPr>
        <w:t xml:space="preserve"> 17</w:t>
      </w:r>
      <w:r w:rsidR="00000000">
        <w:rPr>
          <w:rFonts w:cs="Times New Roman"/>
        </w:rPr>
        <w:t>.3.2025</w:t>
      </w:r>
    </w:p>
    <w:p w14:paraId="127BAC39" w14:textId="77777777" w:rsidR="00E30A70" w:rsidRDefault="00E30A70">
      <w:pPr>
        <w:rPr>
          <w:rFonts w:cs="Times New Roman"/>
        </w:rPr>
      </w:pPr>
    </w:p>
    <w:p w14:paraId="2D8AC008" w14:textId="77777777" w:rsidR="00E30A70" w:rsidRDefault="00000000">
      <w:pPr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VABILO NA PREDAVANJI</w:t>
      </w:r>
    </w:p>
    <w:p w14:paraId="3EF5BBA9" w14:textId="77777777" w:rsidR="00E30A70" w:rsidRDefault="00E30A70">
      <w:pPr>
        <w:rPr>
          <w:rFonts w:cs="Times New Roman"/>
          <w:sz w:val="32"/>
          <w:szCs w:val="32"/>
        </w:rPr>
      </w:pPr>
    </w:p>
    <w:p w14:paraId="742D2A8B" w14:textId="77777777" w:rsidR="00E30A70" w:rsidRDefault="00000000">
      <w:pPr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AKTUALNO O VARSTVU VINOGRADOV</w:t>
      </w:r>
    </w:p>
    <w:p w14:paraId="03C602C5" w14:textId="77777777" w:rsidR="00E30A70" w:rsidRDefault="00E30A70">
      <w:pPr>
        <w:jc w:val="center"/>
        <w:rPr>
          <w:rFonts w:cs="Times New Roman"/>
          <w:b/>
          <w:sz w:val="32"/>
          <w:szCs w:val="32"/>
        </w:rPr>
      </w:pPr>
    </w:p>
    <w:p w14:paraId="5E65052C" w14:textId="77777777" w:rsidR="00E30A70" w:rsidRDefault="00000000">
      <w:pPr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NAPRAVA VINOGRADA V SPREMENJENIH PODNEBNIH RAZMERAH</w:t>
      </w:r>
    </w:p>
    <w:p w14:paraId="64845F5F" w14:textId="77777777" w:rsidR="00E30A70" w:rsidRDefault="00E30A70">
      <w:pPr>
        <w:rPr>
          <w:rFonts w:cs="Times New Roman"/>
          <w:sz w:val="32"/>
          <w:szCs w:val="32"/>
        </w:rPr>
      </w:pPr>
    </w:p>
    <w:p w14:paraId="454B990D" w14:textId="52947D58" w:rsidR="00E30A70" w:rsidRDefault="00000000">
      <w:pPr>
        <w:jc w:val="center"/>
      </w:pPr>
      <w:r>
        <w:rPr>
          <w:rFonts w:cs="Times New Roman"/>
          <w:sz w:val="32"/>
          <w:szCs w:val="32"/>
        </w:rPr>
        <w:t xml:space="preserve"> </w:t>
      </w:r>
      <w:r>
        <w:rPr>
          <w:rFonts w:cs="Times New Roman"/>
          <w:b/>
          <w:bCs/>
          <w:sz w:val="32"/>
          <w:szCs w:val="32"/>
        </w:rPr>
        <w:t>v četrtek,</w:t>
      </w:r>
      <w:r w:rsidR="004E14E4">
        <w:rPr>
          <w:rFonts w:cs="Times New Roman"/>
          <w:b/>
          <w:bCs/>
          <w:sz w:val="32"/>
          <w:szCs w:val="32"/>
        </w:rPr>
        <w:t>20</w:t>
      </w:r>
      <w:r>
        <w:rPr>
          <w:rFonts w:cs="Times New Roman"/>
          <w:b/>
          <w:bCs/>
          <w:sz w:val="32"/>
          <w:szCs w:val="32"/>
        </w:rPr>
        <w:t xml:space="preserve">. marca 2025 ob </w:t>
      </w:r>
      <w:r w:rsidRPr="004E14E4">
        <w:rPr>
          <w:rFonts w:cs="Times New Roman"/>
          <w:b/>
          <w:bCs/>
          <w:sz w:val="32"/>
          <w:szCs w:val="32"/>
          <w:u w:val="single"/>
        </w:rPr>
        <w:t>18.00</w:t>
      </w:r>
      <w:r w:rsidR="004E14E4">
        <w:rPr>
          <w:rFonts w:cs="Times New Roman"/>
          <w:b/>
          <w:bCs/>
          <w:sz w:val="32"/>
          <w:szCs w:val="32"/>
        </w:rPr>
        <w:t xml:space="preserve"> h</w:t>
      </w:r>
      <w:r>
        <w:rPr>
          <w:rFonts w:cs="Times New Roman"/>
          <w:b/>
          <w:bCs/>
          <w:sz w:val="32"/>
          <w:szCs w:val="32"/>
        </w:rPr>
        <w:t xml:space="preserve"> </w:t>
      </w:r>
      <w:r w:rsidR="004E14E4">
        <w:rPr>
          <w:rFonts w:cs="Times New Roman"/>
          <w:b/>
          <w:bCs/>
          <w:sz w:val="32"/>
          <w:szCs w:val="32"/>
        </w:rPr>
        <w:t xml:space="preserve"> - Bilje 1 -hibridno</w:t>
      </w:r>
    </w:p>
    <w:p w14:paraId="003B63E4" w14:textId="77777777" w:rsidR="00E30A70" w:rsidRDefault="00E30A70">
      <w:pPr>
        <w:jc w:val="center"/>
        <w:rPr>
          <w:rFonts w:cs="Times New Roman"/>
          <w:sz w:val="32"/>
          <w:szCs w:val="32"/>
        </w:rPr>
      </w:pPr>
    </w:p>
    <w:p w14:paraId="163FAE0B" w14:textId="6C4555DA" w:rsidR="004E14E4" w:rsidRPr="004E14E4" w:rsidRDefault="004E14E4" w:rsidP="004E14E4">
      <w:pPr>
        <w:pStyle w:val="Odstavekseznama"/>
        <w:numPr>
          <w:ilvl w:val="0"/>
          <w:numId w:val="1"/>
        </w:numPr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Prek platforme Zoom, prijava ni potrebna:     </w:t>
      </w:r>
      <w:hyperlink r:id="rId8" w:history="1">
        <w:r w:rsidRPr="00D11B4D">
          <w:rPr>
            <w:rStyle w:val="Hiperpovezava"/>
            <w:rFonts w:cs="Times New Roman"/>
            <w:sz w:val="32"/>
            <w:szCs w:val="32"/>
          </w:rPr>
          <w:t>https://tinyurl.com/2u73cude</w:t>
        </w:r>
      </w:hyperlink>
    </w:p>
    <w:p w14:paraId="24189285" w14:textId="0450130C" w:rsidR="004E14E4" w:rsidRPr="004E14E4" w:rsidRDefault="004E14E4" w:rsidP="004E14E4">
      <w:pPr>
        <w:pStyle w:val="Odstavekseznama"/>
        <w:numPr>
          <w:ilvl w:val="0"/>
          <w:numId w:val="1"/>
        </w:numPr>
        <w:rPr>
          <w:rFonts w:cs="Times New Roman"/>
          <w:sz w:val="32"/>
          <w:szCs w:val="32"/>
        </w:rPr>
      </w:pPr>
      <w:r w:rsidRPr="004E14E4">
        <w:rPr>
          <w:rFonts w:cs="Times New Roman"/>
          <w:sz w:val="32"/>
          <w:szCs w:val="32"/>
        </w:rPr>
        <w:t>V živo</w:t>
      </w:r>
      <w:r>
        <w:rPr>
          <w:rFonts w:cs="Times New Roman"/>
          <w:sz w:val="32"/>
          <w:szCs w:val="32"/>
        </w:rPr>
        <w:t>,</w:t>
      </w:r>
      <w:r w:rsidRPr="004E14E4">
        <w:rPr>
          <w:rFonts w:cs="Times New Roman"/>
          <w:sz w:val="32"/>
          <w:szCs w:val="32"/>
        </w:rPr>
        <w:t xml:space="preserve"> v predavalnici v prvem nadstropju</w:t>
      </w:r>
      <w:r>
        <w:rPr>
          <w:rFonts w:cs="Times New Roman"/>
          <w:sz w:val="32"/>
          <w:szCs w:val="32"/>
        </w:rPr>
        <w:t>. Zaradi omejenega števila mest je potrebna predhodna prijava na: matjaz.princic@go.kgzs.si</w:t>
      </w:r>
    </w:p>
    <w:p w14:paraId="21FB12A9" w14:textId="0EF76B1C" w:rsidR="004E14E4" w:rsidRDefault="00000000" w:rsidP="004E14E4">
      <w:pPr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 </w:t>
      </w:r>
    </w:p>
    <w:p w14:paraId="15A3C8CF" w14:textId="77777777" w:rsidR="004E14E4" w:rsidRDefault="004E14E4" w:rsidP="004E14E4">
      <w:pPr>
        <w:jc w:val="center"/>
        <w:rPr>
          <w:rFonts w:cs="Times New Roman"/>
          <w:sz w:val="32"/>
          <w:szCs w:val="32"/>
        </w:rPr>
      </w:pPr>
    </w:p>
    <w:p w14:paraId="4B7C6812" w14:textId="77777777" w:rsidR="00E30A70" w:rsidRDefault="00E30A70">
      <w:pPr>
        <w:jc w:val="center"/>
        <w:rPr>
          <w:rFonts w:cs="Times New Roman"/>
          <w:sz w:val="32"/>
          <w:szCs w:val="32"/>
        </w:rPr>
      </w:pPr>
    </w:p>
    <w:p w14:paraId="7EB16263" w14:textId="77777777" w:rsidR="00E30A70" w:rsidRDefault="00000000">
      <w:pPr>
        <w:jc w:val="center"/>
      </w:pPr>
      <w:r>
        <w:rPr>
          <w:rFonts w:cs="Times New Roman"/>
          <w:noProof/>
          <w:sz w:val="32"/>
          <w:szCs w:val="32"/>
        </w:rPr>
        <w:drawing>
          <wp:inline distT="0" distB="0" distL="0" distR="0" wp14:anchorId="06300045" wp14:editId="7A871268">
            <wp:extent cx="3699891" cy="2466722"/>
            <wp:effectExtent l="0" t="0" r="0" b="0"/>
            <wp:docPr id="1371308262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9891" cy="246672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61866B9" w14:textId="77777777" w:rsidR="00E30A70" w:rsidRDefault="00E30A70">
      <w:pPr>
        <w:jc w:val="center"/>
        <w:rPr>
          <w:rFonts w:cs="Times New Roman"/>
          <w:sz w:val="32"/>
          <w:szCs w:val="32"/>
        </w:rPr>
      </w:pPr>
    </w:p>
    <w:p w14:paraId="2129C3AA" w14:textId="77777777" w:rsidR="00E30A70" w:rsidRDefault="00000000">
      <w:pPr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Predavala bosta: dr. Ivan </w:t>
      </w:r>
      <w:proofErr w:type="spellStart"/>
      <w:r>
        <w:rPr>
          <w:rFonts w:cs="Times New Roman"/>
          <w:sz w:val="32"/>
          <w:szCs w:val="32"/>
        </w:rPr>
        <w:t>Žežlina</w:t>
      </w:r>
      <w:proofErr w:type="spellEnd"/>
      <w:r>
        <w:rPr>
          <w:rFonts w:cs="Times New Roman"/>
          <w:sz w:val="32"/>
          <w:szCs w:val="32"/>
        </w:rPr>
        <w:t>,</w:t>
      </w:r>
    </w:p>
    <w:p w14:paraId="5A441F5B" w14:textId="77777777" w:rsidR="00E30A70" w:rsidRDefault="00000000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vodja oddelka za varstvo rastlin na KGZS – Zavod GO in </w:t>
      </w:r>
    </w:p>
    <w:p w14:paraId="0273D4A8" w14:textId="77777777" w:rsidR="00E30A70" w:rsidRDefault="00000000">
      <w:pPr>
        <w:jc w:val="center"/>
      </w:pPr>
      <w:r>
        <w:rPr>
          <w:rFonts w:cs="Times New Roman"/>
          <w:sz w:val="32"/>
          <w:szCs w:val="32"/>
        </w:rPr>
        <w:t xml:space="preserve">Mojca Mavrič Štrukelj, </w:t>
      </w:r>
      <w:r>
        <w:rPr>
          <w:rFonts w:cs="Times New Roman"/>
          <w:sz w:val="28"/>
          <w:szCs w:val="28"/>
        </w:rPr>
        <w:t xml:space="preserve">specialistka za vinogradništvo na KGZS – Zavod GO   </w:t>
      </w:r>
    </w:p>
    <w:p w14:paraId="30B1E868" w14:textId="3E4B66CE" w:rsidR="00E30A70" w:rsidRDefault="004E14E4" w:rsidP="00215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Times New Roman"/>
        </w:rPr>
      </w:pPr>
      <w:r>
        <w:rPr>
          <w:rFonts w:cs="Times New Roman"/>
        </w:rPr>
        <w:lastRenderedPageBreak/>
        <w:t xml:space="preserve">Predavanje </w:t>
      </w:r>
      <w:r w:rsidR="00215278">
        <w:rPr>
          <w:rFonts w:cs="Times New Roman"/>
        </w:rPr>
        <w:t>bo</w:t>
      </w:r>
      <w:r>
        <w:rPr>
          <w:rFonts w:cs="Times New Roman"/>
        </w:rPr>
        <w:t xml:space="preserve"> izvedeno v predavalnici v Biljah in sočasno prek platforme Zoom. Na dogodek se je potrebno prijaviti le v kolikor bi želeli spremljati v predavalnici zaradi </w:t>
      </w:r>
      <w:r w:rsidR="00215278">
        <w:rPr>
          <w:rFonts w:cs="Times New Roman"/>
        </w:rPr>
        <w:t>omejenega števila sedišč. V kolikor boste spremljali prek platforme Zoom, predhodna prijava ni potrebna , pričnemo ob 18.00 uri.</w:t>
      </w:r>
    </w:p>
    <w:p w14:paraId="0B11AD9C" w14:textId="77777777" w:rsidR="004E14E4" w:rsidRDefault="004E14E4">
      <w:pPr>
        <w:rPr>
          <w:rFonts w:cs="Times New Roman"/>
        </w:rPr>
      </w:pPr>
    </w:p>
    <w:p w14:paraId="0B7FD93F" w14:textId="77777777" w:rsidR="004E14E4" w:rsidRDefault="004E14E4">
      <w:pPr>
        <w:rPr>
          <w:rFonts w:cs="Times New Roman"/>
        </w:rPr>
      </w:pPr>
    </w:p>
    <w:p w14:paraId="342D9A2D" w14:textId="77777777" w:rsidR="00E30A70" w:rsidRDefault="00E30A70">
      <w:pPr>
        <w:rPr>
          <w:rFonts w:cs="Times New Roman"/>
        </w:rPr>
      </w:pPr>
    </w:p>
    <w:p w14:paraId="54808A43" w14:textId="77777777" w:rsidR="00E30A70" w:rsidRDefault="00000000">
      <w:pPr>
        <w:rPr>
          <w:rFonts w:cs="Times New Roman"/>
        </w:rPr>
      </w:pPr>
      <w:r>
        <w:rPr>
          <w:rFonts w:cs="Times New Roman"/>
        </w:rPr>
        <w:t xml:space="preserve">         </w:t>
      </w:r>
    </w:p>
    <w:p w14:paraId="624504FA" w14:textId="7A87D6FC" w:rsidR="00E30A70" w:rsidRDefault="00000000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Vljudno vabljeni!                                  KGZS – Zavod GO – KSS </w:t>
      </w:r>
      <w:r w:rsidR="004E14E4">
        <w:rPr>
          <w:rFonts w:cs="Times New Roman"/>
          <w:sz w:val="28"/>
          <w:szCs w:val="28"/>
        </w:rPr>
        <w:t>Bilje</w:t>
      </w:r>
      <w:r>
        <w:rPr>
          <w:rFonts w:cs="Times New Roman"/>
          <w:sz w:val="28"/>
          <w:szCs w:val="28"/>
        </w:rPr>
        <w:t xml:space="preserve"> </w:t>
      </w:r>
    </w:p>
    <w:p w14:paraId="0CDCE675" w14:textId="57DCF449" w:rsidR="00E30A70" w:rsidRDefault="00000000">
      <w:r>
        <w:rPr>
          <w:rFonts w:cs="Times New Roman"/>
          <w:sz w:val="28"/>
          <w:szCs w:val="28"/>
        </w:rPr>
        <w:t xml:space="preserve">                                                              </w:t>
      </w:r>
      <w:r w:rsidR="004E14E4">
        <w:rPr>
          <w:rFonts w:cs="Times New Roman"/>
          <w:sz w:val="28"/>
          <w:szCs w:val="28"/>
        </w:rPr>
        <w:t xml:space="preserve">Matjaž Prinčič </w:t>
      </w:r>
      <w:proofErr w:type="spellStart"/>
      <w:r w:rsidR="004E14E4">
        <w:rPr>
          <w:rFonts w:cs="Times New Roman"/>
          <w:sz w:val="28"/>
          <w:szCs w:val="28"/>
        </w:rPr>
        <w:t>dipl.inž</w:t>
      </w:r>
      <w:proofErr w:type="spellEnd"/>
      <w:r w:rsidR="004E14E4">
        <w:rPr>
          <w:rFonts w:cs="Times New Roman"/>
          <w:sz w:val="28"/>
          <w:szCs w:val="28"/>
        </w:rPr>
        <w:t xml:space="preserve"> agr. hort.</w:t>
      </w:r>
    </w:p>
    <w:sectPr w:rsidR="00E30A7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802B6" w14:textId="77777777" w:rsidR="00043895" w:rsidRDefault="00043895">
      <w:r>
        <w:separator/>
      </w:r>
    </w:p>
  </w:endnote>
  <w:endnote w:type="continuationSeparator" w:id="0">
    <w:p w14:paraId="33A6B716" w14:textId="77777777" w:rsidR="00043895" w:rsidRDefault="00043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60203" w14:textId="77777777" w:rsidR="00043895" w:rsidRDefault="00043895">
      <w:r>
        <w:rPr>
          <w:color w:val="000000"/>
        </w:rPr>
        <w:separator/>
      </w:r>
    </w:p>
  </w:footnote>
  <w:footnote w:type="continuationSeparator" w:id="0">
    <w:p w14:paraId="73BA0281" w14:textId="77777777" w:rsidR="00043895" w:rsidRDefault="00043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A42C9"/>
    <w:multiLevelType w:val="hybridMultilevel"/>
    <w:tmpl w:val="6ADA88A6"/>
    <w:lvl w:ilvl="0" w:tplc="02D28EB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301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30A70"/>
    <w:rsid w:val="00043895"/>
    <w:rsid w:val="00215278"/>
    <w:rsid w:val="004E14E4"/>
    <w:rsid w:val="005E1CF2"/>
    <w:rsid w:val="00E3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C0CE"/>
  <w15:docId w15:val="{5FB85BA9-F9A9-4A9C-AB26-BF87AF18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zh-CN" w:bidi="hi-I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Pr>
      <w:color w:val="0563C1"/>
      <w:u w:val="single" w:color="000000"/>
    </w:rPr>
  </w:style>
  <w:style w:type="paragraph" w:customStyle="1" w:styleId="Standard">
    <w:name w:val="Standard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zh-CN" w:bidi="hi-IN"/>
    </w:rPr>
  </w:style>
  <w:style w:type="paragraph" w:styleId="Odstavekseznama">
    <w:name w:val="List Paragraph"/>
    <w:basedOn w:val="Navaden"/>
    <w:uiPriority w:val="34"/>
    <w:qFormat/>
    <w:rsid w:val="004E14E4"/>
    <w:pPr>
      <w:ind w:left="720"/>
      <w:contextualSpacing/>
    </w:pPr>
    <w:rPr>
      <w:rFonts w:cs="Mangal"/>
      <w:szCs w:val="21"/>
    </w:rPr>
  </w:style>
  <w:style w:type="character" w:styleId="Nerazreenaomemba">
    <w:name w:val="Unresolved Mention"/>
    <w:basedOn w:val="Privzetapisavaodstavka"/>
    <w:uiPriority w:val="99"/>
    <w:semiHidden/>
    <w:unhideWhenUsed/>
    <w:rsid w:val="004E1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2u73cu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Marc</dc:creator>
  <dc:description/>
  <cp:lastModifiedBy>Matjaž Prinčič</cp:lastModifiedBy>
  <cp:revision>2</cp:revision>
  <dcterms:created xsi:type="dcterms:W3CDTF">2025-03-17T07:41:00Z</dcterms:created>
  <dcterms:modified xsi:type="dcterms:W3CDTF">2025-03-17T07:41:00Z</dcterms:modified>
</cp:coreProperties>
</file>